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35030" w14:textId="68EA68CE" w:rsidR="00C740F0" w:rsidRDefault="00F8031D" w:rsidP="00D7477D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8031D">
        <w:rPr>
          <w:rFonts w:ascii="Times New Roman" w:eastAsia="Arial Unicode MS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D031772" wp14:editId="548B7D51">
            <wp:extent cx="6381750" cy="9343785"/>
            <wp:effectExtent l="0" t="0" r="0" b="0"/>
            <wp:docPr id="1" name="Рисунок 1" descr="C:\Users\Zver\Pictures\2021-11-12\о соотнощении учебно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1-11-12\о соотнощении учебной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4" t="6395" b="5996"/>
                    <a:stretch/>
                  </pic:blipFill>
                  <pic:spPr bwMode="auto">
                    <a:xfrm>
                      <a:off x="0" y="0"/>
                      <a:ext cx="6384921" cy="934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740F0" w:rsidRPr="00D7477D">
        <w:rPr>
          <w:rFonts w:ascii="Times New Roman" w:hAnsi="Times New Roman" w:cs="Times New Roman"/>
          <w:sz w:val="28"/>
          <w:szCs w:val="28"/>
        </w:rPr>
        <w:lastRenderedPageBreak/>
        <w:t>осуществляющей образовательную деятельность, трудовым договором, графиками работы и расписанием занятий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14:paraId="552EAC08" w14:textId="77777777" w:rsidR="00D7477D" w:rsidRPr="00D7477D" w:rsidRDefault="00D7477D" w:rsidP="00D7477D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730C89" w14:textId="5727D22B" w:rsidR="00690093" w:rsidRDefault="00C740F0" w:rsidP="00D7477D">
      <w:pPr>
        <w:tabs>
          <w:tab w:val="left" w:pos="65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477D">
        <w:rPr>
          <w:rFonts w:ascii="Times New Roman" w:hAnsi="Times New Roman" w:cs="Times New Roman"/>
          <w:b/>
          <w:bCs/>
          <w:sz w:val="28"/>
          <w:szCs w:val="28"/>
        </w:rPr>
        <w:t>2.Структура</w:t>
      </w:r>
      <w:r w:rsidR="00690093" w:rsidRPr="00D747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b/>
          <w:bCs/>
          <w:sz w:val="28"/>
          <w:szCs w:val="28"/>
        </w:rPr>
        <w:t>рабочего</w:t>
      </w:r>
      <w:r w:rsidR="00690093" w:rsidRPr="00D747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b/>
          <w:bCs/>
          <w:sz w:val="28"/>
          <w:szCs w:val="28"/>
        </w:rPr>
        <w:t>времени</w:t>
      </w:r>
      <w:r w:rsidR="00690093" w:rsidRPr="00D747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b/>
          <w:bCs/>
          <w:sz w:val="28"/>
          <w:szCs w:val="28"/>
        </w:rPr>
        <w:t>педагогических</w:t>
      </w:r>
      <w:r w:rsidR="00690093" w:rsidRPr="00D747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b/>
          <w:bCs/>
          <w:sz w:val="28"/>
          <w:szCs w:val="28"/>
        </w:rPr>
        <w:t>работников</w:t>
      </w:r>
    </w:p>
    <w:p w14:paraId="2DB6A63F" w14:textId="77777777" w:rsidR="00D7477D" w:rsidRPr="00D7477D" w:rsidRDefault="00D7477D" w:rsidP="00D7477D">
      <w:pPr>
        <w:tabs>
          <w:tab w:val="left" w:pos="65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3819B5" w14:textId="25AC7D38" w:rsidR="00C740F0" w:rsidRDefault="00D7477D" w:rsidP="00D7477D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740F0" w:rsidRPr="00D7477D">
        <w:rPr>
          <w:rFonts w:ascii="Times New Roman" w:hAnsi="Times New Roman" w:cs="Times New Roman"/>
          <w:sz w:val="28"/>
          <w:szCs w:val="28"/>
        </w:rPr>
        <w:t>2.1. В рабочее время педагогических работников в зависимости от занимаемой должности включается учебная (преподавательская), воспитательная работа, индивидуальная работа с воспитанниками, научная, творческая и исследовательская работа, а также другая педагогическая работа, предусмотренная квалификационными характеристиками по должностям, трудовыми (должностными) обязанностями и индивидуальным планом, методическая, подготовительная, организационная, диагностическая работа,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воспитанниками.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Конкретные трудовые (должностные) обязанности педагогических работников определяются их трудовыми договорами и должностными инструкциями.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740F0" w:rsidRPr="00D7477D">
        <w:rPr>
          <w:rFonts w:ascii="Times New Roman" w:hAnsi="Times New Roman" w:cs="Times New Roman"/>
          <w:sz w:val="28"/>
          <w:szCs w:val="28"/>
        </w:rPr>
        <w:t>2.2. 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Режим 36-часовой рабочей недели воспитателям обеспечивается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причинам, выполнения работы по изготовлению учебно-наглядных пособий, методической и другой работы, регулируемой Правилами внутреннего трудового распорядка Учреждения и иными локальными нормативными актами.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2.3. Педагогическим работникам в зависимости от должности и (или) специальности с учётом особенностей их труда устанавливается: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36 часов в неделю - воспитатель, старший воспитатель;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30 часов в неделю - инструктор по физической культуре;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24 часа в неделю -музыкальный руководитель.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2.4.Выполнение педагогической работы регулируется расписанием учебных занятий, составляемым с учетом педагогической целесообразности, соблюдения санитарно-гигиенических норм и рационального использования времени педагога, которое утверждается заведующим Учреждением.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 xml:space="preserve">2.5. За педагогическую работу, выполняемую с согласия педагогических работников сверх установленной нормы часов за ставку заработной платы, производится дополнительная оплата соответственно получаемой ставке </w:t>
      </w:r>
      <w:r w:rsidR="00C740F0" w:rsidRPr="00D7477D">
        <w:rPr>
          <w:rFonts w:ascii="Times New Roman" w:hAnsi="Times New Roman" w:cs="Times New Roman"/>
          <w:sz w:val="28"/>
          <w:szCs w:val="28"/>
        </w:rPr>
        <w:lastRenderedPageBreak/>
        <w:t>заработной платы в одинарном размере.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 xml:space="preserve">2.6. Режим рабочего времени педагогических работников, которым не может быть обеспечена полная учебная нагрузка и гарантируется выплата ставки заработной платы в полном размере в случаях, предусмотренных приказом </w:t>
      </w:r>
      <w:proofErr w:type="spellStart"/>
      <w:r w:rsidR="00C740F0" w:rsidRPr="00D7477D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C740F0" w:rsidRPr="00D7477D">
        <w:rPr>
          <w:rFonts w:ascii="Times New Roman" w:hAnsi="Times New Roman" w:cs="Times New Roman"/>
          <w:sz w:val="28"/>
          <w:szCs w:val="28"/>
        </w:rPr>
        <w:t xml:space="preserve"> РФ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40F0" w:rsidRPr="00D7477D">
        <w:rPr>
          <w:rFonts w:ascii="Times New Roman" w:hAnsi="Times New Roman" w:cs="Times New Roman"/>
          <w:sz w:val="28"/>
          <w:szCs w:val="28"/>
        </w:rPr>
        <w:t>определяется с учетом их догрузки до установленной нормы часов другой педагогической работой.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2.7. Конкретная продолжительность учебных занятий, а также перерывов (перемен) между ними предусматривается с учетом соответствующих санитарно-эпидемиологических правил и нормативов, утвержденных в установленном порядке.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40F0" w:rsidRPr="00D7477D">
        <w:rPr>
          <w:rFonts w:ascii="Times New Roman" w:hAnsi="Times New Roman" w:cs="Times New Roman"/>
          <w:sz w:val="28"/>
          <w:szCs w:val="28"/>
        </w:rPr>
        <w:t>Выполнение педагогической работы регулируется расписанием учебных занятий.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 xml:space="preserve">2.8. Другая часть педагогической работы, требующая затрат рабочего времени, которое не конкретизировано по количеству часов, вытекает из их должностных обязанностей, предусмотренных Уставом, Правилами внутреннего трудового распорядка Учреждения, тарифно-квалификационными (квалификационными) характеристиками, и регулируется графиками и планами работы, в </w:t>
      </w:r>
      <w:proofErr w:type="spellStart"/>
      <w:r w:rsidR="00C740F0" w:rsidRPr="00D7477D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C740F0" w:rsidRPr="00D7477D">
        <w:rPr>
          <w:rFonts w:ascii="Times New Roman" w:hAnsi="Times New Roman" w:cs="Times New Roman"/>
          <w:sz w:val="28"/>
          <w:szCs w:val="28"/>
        </w:rPr>
        <w:t>. личными планами (циклограммами) педагогического работника, и включает: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- выполнение обязанностей, связанных с участием в работе педагогического, методического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- время, затрачиваемое непосредственно на подготовку к работе по обучению и воспитанию детей, изучению их индивидуальных способностей, интересов и склонностей, а также их семейных обстоятельств и жилищно-бытовых условий;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- выполнение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 (работа с неблагополучными семьями воспитанников, заведование учебными кабинетами и др.).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Соотношение другой педагогической работы по отношению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40F0" w:rsidRPr="00D7477D">
        <w:rPr>
          <w:rFonts w:ascii="Times New Roman" w:hAnsi="Times New Roman" w:cs="Times New Roman"/>
          <w:sz w:val="28"/>
          <w:szCs w:val="28"/>
        </w:rPr>
        <w:t>учебной не должно быть больше 1:1 от норм рабочего времени педагога в пределах рабочей недели за ставку заработной платы.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2.9. При составлении графиков работы педагогических работников перерывы в рабочем времени, не связанные с отдыхом и приемом работниками пищи, не допускаются, за исключением случаев, предусмотренных настоящим Положением.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2.10.При составлении расписаний учебных занятий Учреждение обязано исключить нерациональные затраты времени педагогических работников, ведущих педагогическую работу.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 xml:space="preserve">2.11. Периоды времени, в течение которых Учреждение осуществляет свою деятельность, свободные для педагогических работников, ведущих педагогическую работу, от проведения учебных занятий по расписанию, от </w:t>
      </w:r>
      <w:r w:rsidR="00C740F0" w:rsidRPr="00D7477D">
        <w:rPr>
          <w:rFonts w:ascii="Times New Roman" w:hAnsi="Times New Roman" w:cs="Times New Roman"/>
          <w:sz w:val="28"/>
          <w:szCs w:val="28"/>
        </w:rPr>
        <w:lastRenderedPageBreak/>
        <w:t>выполнения иных обязанностей, регулируемых графиками и планами работы, педагогический работник использует для повышения квалификации, самообразования, научно-методической деятельности, подготовки к занятиям т.п.</w:t>
      </w:r>
      <w:r w:rsidR="00C740F0" w:rsidRPr="00D7477D">
        <w:rPr>
          <w:rFonts w:ascii="Times New Roman" w:hAnsi="Times New Roman" w:cs="Times New Roman"/>
          <w:sz w:val="28"/>
          <w:szCs w:val="28"/>
        </w:rPr>
        <w:br/>
        <w:t>2.12. Периоды отмены образовательной деятельности для воспитанников по санитарно-эпидемиологическим, климатическим и другим основаниям являются рабочим временем педагогических и других работников Учреждения. В такие периоды педагогические работники привлекаются к учебно-воспитательной, методической, организационной работе на основании приказа по Учреждению.</w:t>
      </w:r>
    </w:p>
    <w:p w14:paraId="6ECE7914" w14:textId="77777777" w:rsidR="00B64938" w:rsidRPr="00D7477D" w:rsidRDefault="00B64938" w:rsidP="00D7477D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FB8B36" w14:textId="77777777" w:rsidR="00B64938" w:rsidRDefault="00C740F0" w:rsidP="00B64938">
      <w:pPr>
        <w:tabs>
          <w:tab w:val="left" w:pos="65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4938">
        <w:rPr>
          <w:rFonts w:ascii="Times New Roman" w:hAnsi="Times New Roman" w:cs="Times New Roman"/>
          <w:b/>
          <w:bCs/>
          <w:sz w:val="28"/>
          <w:szCs w:val="28"/>
        </w:rPr>
        <w:t>3. Определение учебной нагрузки педагогическим работникам</w:t>
      </w:r>
    </w:p>
    <w:p w14:paraId="4E649BB7" w14:textId="77777777" w:rsidR="00126EFC" w:rsidRDefault="00C740F0" w:rsidP="00544404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938">
        <w:rPr>
          <w:rFonts w:ascii="Times New Roman" w:hAnsi="Times New Roman" w:cs="Times New Roman"/>
          <w:sz w:val="28"/>
          <w:szCs w:val="28"/>
        </w:rPr>
        <w:br/>
      </w:r>
      <w:r w:rsidR="0054440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477D">
        <w:rPr>
          <w:rFonts w:ascii="Times New Roman" w:hAnsi="Times New Roman" w:cs="Times New Roman"/>
          <w:sz w:val="28"/>
          <w:szCs w:val="28"/>
        </w:rPr>
        <w:t>3.1. Объем учебной нагрузки педагогическим работникам устанавливается, исходя из количества часов по учебному плану и программам, обеспеченности кадрами, других конкретных условий в Учреждении. Учебная нагрузка педагогического работника, оговариваемая в трудовом договоре, должна соответствовать требованиям законодательства РФ.</w:t>
      </w:r>
      <w:r w:rsidRPr="00D7477D">
        <w:rPr>
          <w:rFonts w:ascii="Times New Roman" w:hAnsi="Times New Roman" w:cs="Times New Roman"/>
          <w:sz w:val="28"/>
          <w:szCs w:val="28"/>
        </w:rPr>
        <w:br/>
      </w:r>
      <w:r w:rsidR="0054440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477D">
        <w:rPr>
          <w:rFonts w:ascii="Times New Roman" w:hAnsi="Times New Roman" w:cs="Times New Roman"/>
          <w:sz w:val="28"/>
          <w:szCs w:val="28"/>
        </w:rPr>
        <w:t>3.2. Объем учебной нагрузки педагогических работников больше или меньше нормы часов за должностной оклад устанавливается только с их письменного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согласия.</w:t>
      </w:r>
      <w:r w:rsidR="00544404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1C567C80" w14:textId="3CF301FB" w:rsidR="00126EFC" w:rsidRDefault="00C740F0" w:rsidP="00544404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77D">
        <w:rPr>
          <w:rFonts w:ascii="Times New Roman" w:hAnsi="Times New Roman" w:cs="Times New Roman"/>
          <w:sz w:val="28"/>
          <w:szCs w:val="28"/>
        </w:rPr>
        <w:t>3.3. Педагогическая работа в том же Учреждении для педагогических работников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совместительством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не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считается.</w:t>
      </w:r>
      <w:r w:rsidR="00544404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4D199B64" w14:textId="77777777" w:rsidR="00126EFC" w:rsidRDefault="00C740F0" w:rsidP="00544404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77D">
        <w:rPr>
          <w:rFonts w:ascii="Times New Roman" w:hAnsi="Times New Roman" w:cs="Times New Roman"/>
          <w:sz w:val="28"/>
          <w:szCs w:val="28"/>
        </w:rPr>
        <w:t>3.4. Учебная нагрузка педагогических работников, находящихся к началу учебного года в отпуске по уходу за ребенком до достижения им возраста 3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педагогическим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работникам.</w:t>
      </w:r>
      <w:r w:rsidR="00544404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0D3EE72F" w14:textId="72A55E25" w:rsidR="00C740F0" w:rsidRPr="00D7477D" w:rsidRDefault="00544404" w:rsidP="00544404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40F0" w:rsidRPr="00D7477D">
        <w:rPr>
          <w:rFonts w:ascii="Times New Roman" w:hAnsi="Times New Roman" w:cs="Times New Roman"/>
          <w:sz w:val="28"/>
          <w:szCs w:val="28"/>
        </w:rPr>
        <w:t>3.5. Тарификация педагогических работников производится 1 раз в год в сентябре текущего учебного года. В апреле текущего учебного года может проводиться предварительная тарификация на следующий учебный год в целях повышения качества расстановки кадров и обеспечения кадровой политики. При невыполнении по независящим от педагогического работника причинам объема установленной учебной нагрузки, уменьшение заработной платы не производится.</w:t>
      </w:r>
    </w:p>
    <w:p w14:paraId="5B8C2BB0" w14:textId="77777777" w:rsidR="00126EFC" w:rsidRDefault="00C740F0" w:rsidP="00B64938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938">
        <w:rPr>
          <w:rFonts w:ascii="Times New Roman" w:hAnsi="Times New Roman" w:cs="Times New Roman"/>
          <w:b/>
          <w:bCs/>
          <w:sz w:val="28"/>
          <w:szCs w:val="28"/>
        </w:rPr>
        <w:t>4.Основные обязанности педагогических работников в рабочее время.</w:t>
      </w:r>
      <w:r w:rsidRPr="00B64938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4440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7477D">
        <w:rPr>
          <w:rFonts w:ascii="Times New Roman" w:hAnsi="Times New Roman" w:cs="Times New Roman"/>
          <w:sz w:val="28"/>
          <w:szCs w:val="28"/>
        </w:rPr>
        <w:t>4.1. Педагогические работники обязаны:</w:t>
      </w:r>
      <w:r w:rsidRPr="00D7477D">
        <w:rPr>
          <w:rFonts w:ascii="Times New Roman" w:hAnsi="Times New Roman" w:cs="Times New Roman"/>
          <w:sz w:val="28"/>
          <w:szCs w:val="28"/>
        </w:rPr>
        <w:br/>
      </w:r>
      <w:r w:rsidR="0054440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477D">
        <w:rPr>
          <w:rFonts w:ascii="Times New Roman" w:hAnsi="Times New Roman" w:cs="Times New Roman"/>
          <w:sz w:val="28"/>
          <w:szCs w:val="28"/>
        </w:rPr>
        <w:t>4.1.1. Осуществлять свою деятельность на высоком профессиональном уровне, обеспечивать в полном объеме реализацию в полном объеме утвержденную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рабочую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программу.</w:t>
      </w:r>
      <w:r w:rsidR="00544404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3B2963FA" w14:textId="38882F52" w:rsidR="00126EFC" w:rsidRDefault="00C740F0" w:rsidP="00B64938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77D">
        <w:rPr>
          <w:rFonts w:ascii="Times New Roman" w:hAnsi="Times New Roman" w:cs="Times New Roman"/>
          <w:sz w:val="28"/>
          <w:szCs w:val="28"/>
        </w:rPr>
        <w:t>4.1.2. Соблюдать правовые, нравственные и этические нормы, следовать требованиям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этики.</w:t>
      </w:r>
      <w:r w:rsidR="00544404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4ACDE30A" w14:textId="09B9E240" w:rsidR="00126EFC" w:rsidRDefault="00544404" w:rsidP="00B64938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40F0" w:rsidRPr="00D7477D">
        <w:rPr>
          <w:rFonts w:ascii="Times New Roman" w:hAnsi="Times New Roman" w:cs="Times New Roman"/>
          <w:sz w:val="28"/>
          <w:szCs w:val="28"/>
        </w:rPr>
        <w:t>4.1.3. Уважать честь и достоинство обучающихся и других участников образовательных</w:t>
      </w:r>
      <w:r w:rsidR="00126EFC">
        <w:rPr>
          <w:rFonts w:ascii="Times New Roman" w:hAnsi="Times New Roman" w:cs="Times New Roman"/>
          <w:sz w:val="28"/>
          <w:szCs w:val="28"/>
        </w:rPr>
        <w:t xml:space="preserve"> </w:t>
      </w:r>
      <w:r w:rsidR="00C740F0" w:rsidRPr="00D7477D">
        <w:rPr>
          <w:rFonts w:ascii="Times New Roman" w:hAnsi="Times New Roman" w:cs="Times New Roman"/>
          <w:sz w:val="28"/>
          <w:szCs w:val="28"/>
        </w:rPr>
        <w:t>отношений.</w:t>
      </w:r>
    </w:p>
    <w:p w14:paraId="4137B2EB" w14:textId="4BC11EF8" w:rsidR="00C740F0" w:rsidRDefault="00C740F0" w:rsidP="00B64938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77D">
        <w:rPr>
          <w:rFonts w:ascii="Times New Roman" w:hAnsi="Times New Roman" w:cs="Times New Roman"/>
          <w:sz w:val="28"/>
          <w:szCs w:val="28"/>
        </w:rPr>
        <w:lastRenderedPageBreak/>
        <w:t>4.1.4. 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жизни.</w:t>
      </w:r>
      <w:r w:rsidRPr="00D7477D">
        <w:rPr>
          <w:rFonts w:ascii="Times New Roman" w:hAnsi="Times New Roman" w:cs="Times New Roman"/>
          <w:sz w:val="28"/>
          <w:szCs w:val="28"/>
        </w:rPr>
        <w:br/>
        <w:t>4.1.5. Применять педагогически обоснованные и обеспечивающие высокое качество образования формы, методы обучения и воспитания.</w:t>
      </w:r>
      <w:r w:rsidRPr="00D7477D">
        <w:rPr>
          <w:rFonts w:ascii="Times New Roman" w:hAnsi="Times New Roman" w:cs="Times New Roman"/>
          <w:sz w:val="28"/>
          <w:szCs w:val="28"/>
        </w:rPr>
        <w:br/>
        <w:t>4.1.6. 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  <w:r w:rsidRPr="00D7477D">
        <w:rPr>
          <w:rFonts w:ascii="Times New Roman" w:hAnsi="Times New Roman" w:cs="Times New Roman"/>
          <w:sz w:val="28"/>
          <w:szCs w:val="28"/>
        </w:rPr>
        <w:br/>
        <w:t>4.1.7. Систематически повышать свой профессиональный уровень.</w:t>
      </w:r>
      <w:r w:rsidRPr="00D7477D">
        <w:rPr>
          <w:rFonts w:ascii="Times New Roman" w:hAnsi="Times New Roman" w:cs="Times New Roman"/>
          <w:sz w:val="28"/>
          <w:szCs w:val="28"/>
        </w:rPr>
        <w:br/>
        <w:t>4.1.8. Проходить аттестацию на соответствие занимаемой должности в порядке, установленном законодательством об образовании.</w:t>
      </w:r>
      <w:r w:rsidRPr="00D7477D">
        <w:rPr>
          <w:rFonts w:ascii="Times New Roman" w:hAnsi="Times New Roman" w:cs="Times New Roman"/>
          <w:sz w:val="28"/>
          <w:szCs w:val="28"/>
        </w:rPr>
        <w:br/>
        <w:t>4.1.9.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работодателя.</w:t>
      </w:r>
      <w:r w:rsidRPr="00D7477D">
        <w:rPr>
          <w:rFonts w:ascii="Times New Roman" w:hAnsi="Times New Roman" w:cs="Times New Roman"/>
          <w:sz w:val="28"/>
          <w:szCs w:val="28"/>
        </w:rPr>
        <w:br/>
        <w:t>4.1.10. Проходить в установленном законодательством Российской Федерации порядке обучение и проверку знаний и навыков в области охраны труда.</w:t>
      </w:r>
      <w:r w:rsidRPr="00D7477D">
        <w:rPr>
          <w:rFonts w:ascii="Times New Roman" w:hAnsi="Times New Roman" w:cs="Times New Roman"/>
          <w:sz w:val="28"/>
          <w:szCs w:val="28"/>
        </w:rPr>
        <w:br/>
        <w:t>4.1.11. Соблюдать устав Учреждения, правила внутреннего трудового распорядка.</w:t>
      </w:r>
      <w:r w:rsidRPr="00D7477D">
        <w:rPr>
          <w:rFonts w:ascii="Times New Roman" w:hAnsi="Times New Roman" w:cs="Times New Roman"/>
          <w:sz w:val="28"/>
          <w:szCs w:val="28"/>
        </w:rPr>
        <w:br/>
        <w:t>4.2. Педагогический работник Учреждения, осуществляющей образовательную деятельность, в том числе в качестве индивидуального предпринимателя, не вправе оказывать платные образовательные услуги обучающимся в Учреждении, если это приводит к конфликту интересов педагогического работника.</w:t>
      </w:r>
    </w:p>
    <w:p w14:paraId="050BDADF" w14:textId="77777777" w:rsidR="00B64938" w:rsidRPr="00D7477D" w:rsidRDefault="00B64938" w:rsidP="00B64938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4F492B" w14:textId="49B6BB2E" w:rsidR="00B64938" w:rsidRDefault="00C740F0" w:rsidP="00B64938">
      <w:pPr>
        <w:tabs>
          <w:tab w:val="left" w:pos="65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4938">
        <w:rPr>
          <w:rFonts w:ascii="Times New Roman" w:hAnsi="Times New Roman" w:cs="Times New Roman"/>
          <w:b/>
          <w:bCs/>
          <w:sz w:val="28"/>
          <w:szCs w:val="28"/>
        </w:rPr>
        <w:t>5.Распределение рабочего времени воспитателей</w:t>
      </w:r>
    </w:p>
    <w:p w14:paraId="10D7A7BB" w14:textId="7A817FB3" w:rsidR="00C740F0" w:rsidRPr="00D7477D" w:rsidRDefault="00C740F0" w:rsidP="00B64938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93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7477D">
        <w:rPr>
          <w:rFonts w:ascii="Times New Roman" w:hAnsi="Times New Roman" w:cs="Times New Roman"/>
          <w:sz w:val="28"/>
          <w:szCs w:val="28"/>
        </w:rPr>
        <w:t>5.1.Воспитатель, исполняющий педагогическую работу в пределах рабочей недели на 1 ставку заработной платы, выполняет должностные функции в первую и вторую половину дня через день.</w:t>
      </w:r>
      <w:r w:rsidRPr="00D7477D">
        <w:rPr>
          <w:rFonts w:ascii="Times New Roman" w:hAnsi="Times New Roman" w:cs="Times New Roman"/>
          <w:sz w:val="28"/>
          <w:szCs w:val="28"/>
        </w:rPr>
        <w:br/>
        <w:t>Во время исполнения должностных обязанностей в первую половину дня он:</w:t>
      </w:r>
      <w:r w:rsidRPr="00D7477D">
        <w:rPr>
          <w:rFonts w:ascii="Times New Roman" w:hAnsi="Times New Roman" w:cs="Times New Roman"/>
          <w:sz w:val="28"/>
          <w:szCs w:val="28"/>
        </w:rPr>
        <w:br/>
        <w:t>5.1.1.Осуществляет деятельность по графику проветривания, индивидуальную работу с воспитанниками в соответствии с календарным и перспективным планированием и по плану взаимодействия со специалистами по работе с детьми, имеющими ограниченные возможности здоровья.</w:t>
      </w:r>
      <w:r w:rsidRPr="00D7477D">
        <w:rPr>
          <w:rFonts w:ascii="Times New Roman" w:hAnsi="Times New Roman" w:cs="Times New Roman"/>
          <w:sz w:val="28"/>
          <w:szCs w:val="28"/>
        </w:rPr>
        <w:br/>
        <w:t>5.1.2.Организует и осуществляет утренний фильтр при приеме воспитанников в Учреждение, проводит беседу с родителями (законными представителями) о состоянии здоровья воспитанников.</w:t>
      </w:r>
      <w:r w:rsidRPr="00D7477D">
        <w:rPr>
          <w:rFonts w:ascii="Times New Roman" w:hAnsi="Times New Roman" w:cs="Times New Roman"/>
          <w:sz w:val="28"/>
          <w:szCs w:val="28"/>
        </w:rPr>
        <w:br/>
        <w:t>5.1.3.Организует работу дежурных воспитанников по уголку природы, столовой,</w:t>
      </w:r>
      <w:r w:rsidR="00B64938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учебной деятельности.</w:t>
      </w:r>
      <w:r w:rsidRPr="00D7477D">
        <w:rPr>
          <w:rFonts w:ascii="Times New Roman" w:hAnsi="Times New Roman" w:cs="Times New Roman"/>
          <w:sz w:val="28"/>
          <w:szCs w:val="28"/>
        </w:rPr>
        <w:br/>
        <w:t>5.1.4.Предлагает дидактические и сюжетно-ролевые игры воспитанникам для совместной и самостоятельной деятельности.</w:t>
      </w:r>
      <w:r w:rsidRPr="00D7477D">
        <w:rPr>
          <w:rFonts w:ascii="Times New Roman" w:hAnsi="Times New Roman" w:cs="Times New Roman"/>
          <w:sz w:val="28"/>
          <w:szCs w:val="28"/>
        </w:rPr>
        <w:br/>
      </w:r>
      <w:r w:rsidRPr="00D7477D">
        <w:rPr>
          <w:rFonts w:ascii="Times New Roman" w:hAnsi="Times New Roman" w:cs="Times New Roman"/>
          <w:sz w:val="28"/>
          <w:szCs w:val="28"/>
        </w:rPr>
        <w:lastRenderedPageBreak/>
        <w:t>5.1.5.Проводит утреннюю гимнастику с элементами дыхательной и артикуляционной гимнастик, соблюдение маркировки полотенец при умывании.</w:t>
      </w:r>
      <w:r w:rsidRPr="00D7477D">
        <w:rPr>
          <w:rFonts w:ascii="Times New Roman" w:hAnsi="Times New Roman" w:cs="Times New Roman"/>
          <w:sz w:val="28"/>
          <w:szCs w:val="28"/>
        </w:rPr>
        <w:br/>
        <w:t>5.1.6.Осуществляет воспитание культурно-гигиенических навыков во время приема пищи.</w:t>
      </w:r>
      <w:r w:rsidRPr="00D7477D">
        <w:rPr>
          <w:rFonts w:ascii="Times New Roman" w:hAnsi="Times New Roman" w:cs="Times New Roman"/>
          <w:sz w:val="28"/>
          <w:szCs w:val="28"/>
        </w:rPr>
        <w:br/>
        <w:t>5.1.7.Организует учебную деятельность в соответствие с расписанием занятий, утвержденным руководителем Учреждения.</w:t>
      </w:r>
      <w:r w:rsidRPr="00D7477D">
        <w:rPr>
          <w:rFonts w:ascii="Times New Roman" w:hAnsi="Times New Roman" w:cs="Times New Roman"/>
          <w:sz w:val="28"/>
          <w:szCs w:val="28"/>
        </w:rPr>
        <w:br/>
        <w:t>5.1.8.Обеспечивает выход воспитанников на прогулку в строгом соответствии с режимом дня, утвержденном руководителем Учреждения.</w:t>
      </w:r>
      <w:r w:rsidRPr="00D7477D">
        <w:rPr>
          <w:rFonts w:ascii="Times New Roman" w:hAnsi="Times New Roman" w:cs="Times New Roman"/>
          <w:sz w:val="28"/>
          <w:szCs w:val="28"/>
        </w:rPr>
        <w:br/>
        <w:t>5.1.9.Обеспечивает организацию и проведение игровой, познавательной, исследовательской, оздоровительной деятельности воспитанников на прогулке(все составляющие части прогулки), их безопасность.</w:t>
      </w:r>
      <w:r w:rsidRPr="00D7477D">
        <w:rPr>
          <w:rFonts w:ascii="Times New Roman" w:hAnsi="Times New Roman" w:cs="Times New Roman"/>
          <w:sz w:val="28"/>
          <w:szCs w:val="28"/>
        </w:rPr>
        <w:br/>
        <w:t>5.1.10.Обеспечивает воспитание культурно-гигиенических навыков при приеме пищи воспитанниками в режиме дня, выдачу и доведение до воспитанников нормы 1,2,3 блюд, в младших группах докармливает.</w:t>
      </w:r>
      <w:r w:rsidRPr="00D7477D">
        <w:rPr>
          <w:rFonts w:ascii="Times New Roman" w:hAnsi="Times New Roman" w:cs="Times New Roman"/>
          <w:sz w:val="28"/>
          <w:szCs w:val="28"/>
        </w:rPr>
        <w:br/>
        <w:t>5.1.11.Обеспечивает спокойный переход воспитанников к дневному сну и порядок в группе для передачи группы второму воспитателю, может использовать в спальне записи звуков природы, тихой релаксирующей музыки.</w:t>
      </w:r>
      <w:r w:rsidRPr="00D7477D">
        <w:rPr>
          <w:rFonts w:ascii="Times New Roman" w:hAnsi="Times New Roman" w:cs="Times New Roman"/>
          <w:sz w:val="28"/>
          <w:szCs w:val="28"/>
        </w:rPr>
        <w:br/>
        <w:t>5.2.Во время работы во вторую половину дня воспитатель:</w:t>
      </w:r>
      <w:r w:rsidRPr="00D7477D">
        <w:rPr>
          <w:rFonts w:ascii="Times New Roman" w:hAnsi="Times New Roman" w:cs="Times New Roman"/>
          <w:sz w:val="28"/>
          <w:szCs w:val="28"/>
        </w:rPr>
        <w:br/>
        <w:t>5.2.1.Осуществляет прием группы от первого воспитателя: количество детей, состояние их здоровья, успешность воспитанников в освоении программы, реализуемой в Учреждении, результатах проведенной индивидуальной работы с воспитанниками, в том числе и с детьми, имеющими ограниченные возможности здоровья, организацию работы с родителями, состояние групповых помещений.</w:t>
      </w:r>
      <w:r w:rsidRPr="00D7477D">
        <w:rPr>
          <w:rFonts w:ascii="Times New Roman" w:hAnsi="Times New Roman" w:cs="Times New Roman"/>
          <w:sz w:val="28"/>
          <w:szCs w:val="28"/>
        </w:rPr>
        <w:br/>
        <w:t>5.2.2.Обеспечивает условия для полноценного дневного сна воспитанников.</w:t>
      </w:r>
      <w:r w:rsidRPr="00D7477D">
        <w:rPr>
          <w:rFonts w:ascii="Times New Roman" w:hAnsi="Times New Roman" w:cs="Times New Roman"/>
          <w:sz w:val="28"/>
          <w:szCs w:val="28"/>
        </w:rPr>
        <w:br/>
        <w:t>5.2.3.Осуществляет работу с документацией группы, разработку конспектов и подготовку к образовательной деятельности во вторую половину дня или на следующий рабочий день, готовит атрибуты, демонстрационный и раздаточный материал к образовательной деятельности, готовит консультации для родителей;</w:t>
      </w:r>
      <w:r w:rsidRPr="00D7477D">
        <w:rPr>
          <w:rFonts w:ascii="Times New Roman" w:hAnsi="Times New Roman" w:cs="Times New Roman"/>
          <w:sz w:val="28"/>
          <w:szCs w:val="28"/>
        </w:rPr>
        <w:br/>
        <w:t>5.2.4.Участвует в консультациях со специалистами Учреждения по плану взаимодействия.</w:t>
      </w:r>
      <w:r w:rsidRPr="00D7477D">
        <w:rPr>
          <w:rFonts w:ascii="Times New Roman" w:hAnsi="Times New Roman" w:cs="Times New Roman"/>
          <w:sz w:val="28"/>
          <w:szCs w:val="28"/>
        </w:rPr>
        <w:br/>
        <w:t>5.2.5. Принимает участие в заседаниях Педагогического совета Учреждения, семинарах, педагогических часах и пр.</w:t>
      </w:r>
      <w:r w:rsidRPr="00D7477D">
        <w:rPr>
          <w:rFonts w:ascii="Times New Roman" w:hAnsi="Times New Roman" w:cs="Times New Roman"/>
          <w:sz w:val="28"/>
          <w:szCs w:val="28"/>
        </w:rPr>
        <w:br/>
        <w:t>5.2.6.Оформляет выставки детских работ, с указанием темы работы, цели и даты проведения.</w:t>
      </w:r>
      <w:r w:rsidRPr="00D7477D">
        <w:rPr>
          <w:rFonts w:ascii="Times New Roman" w:hAnsi="Times New Roman" w:cs="Times New Roman"/>
          <w:sz w:val="28"/>
          <w:szCs w:val="28"/>
        </w:rPr>
        <w:br/>
        <w:t>5.2.7.Готовит дидактические материалы для совершенствования предметно-развивающей среды группы и Учреждения.</w:t>
      </w:r>
      <w:r w:rsidRPr="00D7477D">
        <w:rPr>
          <w:rFonts w:ascii="Times New Roman" w:hAnsi="Times New Roman" w:cs="Times New Roman"/>
          <w:sz w:val="28"/>
          <w:szCs w:val="28"/>
        </w:rPr>
        <w:br/>
        <w:t>5.2.8.Организует хозяйственно-бытовой труд воспитанников в уголке природы и пр.</w:t>
      </w:r>
      <w:r w:rsidRPr="00D7477D">
        <w:rPr>
          <w:rFonts w:ascii="Times New Roman" w:hAnsi="Times New Roman" w:cs="Times New Roman"/>
          <w:sz w:val="28"/>
          <w:szCs w:val="28"/>
        </w:rPr>
        <w:br/>
        <w:t>5.2.9.Обеспечивает выход воспитанников на вечернюю прогулку в соответствии с режимом дня.</w:t>
      </w:r>
      <w:r w:rsidRPr="00D7477D">
        <w:rPr>
          <w:rFonts w:ascii="Times New Roman" w:hAnsi="Times New Roman" w:cs="Times New Roman"/>
          <w:sz w:val="28"/>
          <w:szCs w:val="28"/>
        </w:rPr>
        <w:br/>
        <w:t>5.2.10.Обеспечивает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безопасность.</w:t>
      </w:r>
      <w:r w:rsidRPr="00D7477D">
        <w:rPr>
          <w:rFonts w:ascii="Times New Roman" w:hAnsi="Times New Roman" w:cs="Times New Roman"/>
          <w:sz w:val="28"/>
          <w:szCs w:val="28"/>
        </w:rPr>
        <w:br/>
        <w:t xml:space="preserve">5.2.11.Обеспечивает воспитание культурно-гигиенических навыков при приеме </w:t>
      </w:r>
      <w:r w:rsidRPr="00D7477D">
        <w:rPr>
          <w:rFonts w:ascii="Times New Roman" w:hAnsi="Times New Roman" w:cs="Times New Roman"/>
          <w:sz w:val="28"/>
          <w:szCs w:val="28"/>
        </w:rPr>
        <w:lastRenderedPageBreak/>
        <w:t>пищи воспитанниками в режиме дня, выдачу и доведение до воспитанников нормы блюд, в младших группах докармливает.</w:t>
      </w:r>
      <w:r w:rsidRPr="00D7477D">
        <w:rPr>
          <w:rFonts w:ascii="Times New Roman" w:hAnsi="Times New Roman" w:cs="Times New Roman"/>
          <w:sz w:val="28"/>
          <w:szCs w:val="28"/>
        </w:rPr>
        <w:br/>
        <w:t>5.2.12.Организует консультативную работу с родителями по индивидуальному развитию ребенка, динамике его развития, организует просветительскую работу по привитию педагогической культуры родителям.</w:t>
      </w:r>
      <w:r w:rsidRPr="00D7477D">
        <w:rPr>
          <w:rFonts w:ascii="Times New Roman" w:hAnsi="Times New Roman" w:cs="Times New Roman"/>
          <w:sz w:val="28"/>
          <w:szCs w:val="28"/>
        </w:rPr>
        <w:br/>
        <w:t>5.2.13.Обеспечивает индивидуальную работу с воспитанниками по всем направлениям деятельности, в соответствие с календарным планированием.</w:t>
      </w:r>
      <w:r w:rsidRPr="00D7477D">
        <w:rPr>
          <w:rFonts w:ascii="Times New Roman" w:hAnsi="Times New Roman" w:cs="Times New Roman"/>
          <w:sz w:val="28"/>
          <w:szCs w:val="28"/>
        </w:rPr>
        <w:br/>
        <w:t>5.3. Для воспитателей введен суммированный учет рабочего времени, с отчетным периодом 1 месяц. Режим работы воспитателей, работающих на 1 ставку заработной платы при режиме 36-часовой рабочей недели, распределяется следующим образом:</w:t>
      </w:r>
      <w:r w:rsidR="00544404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первая половина дня с 07.00 до 1</w:t>
      </w:r>
      <w:r w:rsidR="00544404">
        <w:rPr>
          <w:rFonts w:ascii="Times New Roman" w:hAnsi="Times New Roman" w:cs="Times New Roman"/>
          <w:sz w:val="28"/>
          <w:szCs w:val="28"/>
        </w:rPr>
        <w:t>4</w:t>
      </w:r>
      <w:r w:rsidRPr="00D7477D">
        <w:rPr>
          <w:rFonts w:ascii="Times New Roman" w:hAnsi="Times New Roman" w:cs="Times New Roman"/>
          <w:sz w:val="28"/>
          <w:szCs w:val="28"/>
        </w:rPr>
        <w:t>.1</w:t>
      </w:r>
      <w:r w:rsidR="00544404">
        <w:rPr>
          <w:rFonts w:ascii="Times New Roman" w:hAnsi="Times New Roman" w:cs="Times New Roman"/>
          <w:sz w:val="28"/>
          <w:szCs w:val="28"/>
        </w:rPr>
        <w:t>2</w:t>
      </w:r>
      <w:r w:rsidRPr="00D7477D">
        <w:rPr>
          <w:rFonts w:ascii="Times New Roman" w:hAnsi="Times New Roman" w:cs="Times New Roman"/>
          <w:sz w:val="28"/>
          <w:szCs w:val="28"/>
        </w:rPr>
        <w:t>; вторая половина дня с 1</w:t>
      </w:r>
      <w:r w:rsidR="00544404">
        <w:rPr>
          <w:rFonts w:ascii="Times New Roman" w:hAnsi="Times New Roman" w:cs="Times New Roman"/>
          <w:sz w:val="28"/>
          <w:szCs w:val="28"/>
        </w:rPr>
        <w:t>1</w:t>
      </w:r>
      <w:r w:rsidRPr="00D7477D">
        <w:rPr>
          <w:rFonts w:ascii="Times New Roman" w:hAnsi="Times New Roman" w:cs="Times New Roman"/>
          <w:sz w:val="28"/>
          <w:szCs w:val="28"/>
        </w:rPr>
        <w:t>.</w:t>
      </w:r>
      <w:r w:rsidR="00544404">
        <w:rPr>
          <w:rFonts w:ascii="Times New Roman" w:hAnsi="Times New Roman" w:cs="Times New Roman"/>
          <w:sz w:val="28"/>
          <w:szCs w:val="28"/>
        </w:rPr>
        <w:t>48</w:t>
      </w:r>
      <w:r w:rsidRPr="00D7477D">
        <w:rPr>
          <w:rFonts w:ascii="Times New Roman" w:hAnsi="Times New Roman" w:cs="Times New Roman"/>
          <w:sz w:val="28"/>
          <w:szCs w:val="28"/>
        </w:rPr>
        <w:t xml:space="preserve"> до 19.00. </w:t>
      </w:r>
    </w:p>
    <w:p w14:paraId="64D10F67" w14:textId="77777777" w:rsidR="00B64938" w:rsidRDefault="00B64938" w:rsidP="00B64938">
      <w:pPr>
        <w:tabs>
          <w:tab w:val="left" w:pos="65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9357E" w14:textId="1A05F86B" w:rsidR="00B64938" w:rsidRDefault="00C740F0" w:rsidP="00B64938">
      <w:pPr>
        <w:tabs>
          <w:tab w:val="left" w:pos="65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4938">
        <w:rPr>
          <w:rFonts w:ascii="Times New Roman" w:hAnsi="Times New Roman" w:cs="Times New Roman"/>
          <w:b/>
          <w:bCs/>
          <w:sz w:val="28"/>
          <w:szCs w:val="28"/>
        </w:rPr>
        <w:t>6. Права педагогических работников</w:t>
      </w:r>
    </w:p>
    <w:p w14:paraId="4D7987D5" w14:textId="07404301" w:rsidR="00544404" w:rsidRDefault="00C740F0" w:rsidP="00B64938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93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7477D">
        <w:rPr>
          <w:rFonts w:ascii="Times New Roman" w:hAnsi="Times New Roman" w:cs="Times New Roman"/>
          <w:sz w:val="28"/>
          <w:szCs w:val="28"/>
        </w:rPr>
        <w:t>6.1.Педагогические работники имеют право на:</w:t>
      </w:r>
      <w:r w:rsidRPr="00D7477D">
        <w:rPr>
          <w:rFonts w:ascii="Times New Roman" w:hAnsi="Times New Roman" w:cs="Times New Roman"/>
          <w:sz w:val="28"/>
          <w:szCs w:val="28"/>
        </w:rPr>
        <w:br/>
        <w:t>6.1.1. Свободу педагогической деятельности, свободное выражение своего мнения, свободу от вмешательства в профессиональную деятельность.</w:t>
      </w:r>
      <w:r w:rsidRPr="00D7477D">
        <w:rPr>
          <w:rFonts w:ascii="Times New Roman" w:hAnsi="Times New Roman" w:cs="Times New Roman"/>
          <w:sz w:val="28"/>
          <w:szCs w:val="28"/>
        </w:rPr>
        <w:br/>
        <w:t>6.1.2. Свободу выбора и использования педагогически обоснованных форм, средств, методов обучения и воспитания.</w:t>
      </w:r>
      <w:r w:rsidRPr="00D7477D">
        <w:rPr>
          <w:rFonts w:ascii="Times New Roman" w:hAnsi="Times New Roman" w:cs="Times New Roman"/>
          <w:sz w:val="28"/>
          <w:szCs w:val="28"/>
        </w:rPr>
        <w:br/>
        <w:t>6.1.3. Творческую инициативу, разработку и применение авторских программ и методов обучения и воспитания в пределах реализуемой образовательной программы (модуля).</w:t>
      </w:r>
      <w:r w:rsidRPr="00D7477D">
        <w:rPr>
          <w:rFonts w:ascii="Times New Roman" w:hAnsi="Times New Roman" w:cs="Times New Roman"/>
          <w:sz w:val="28"/>
          <w:szCs w:val="28"/>
        </w:rPr>
        <w:br/>
        <w:t>6.1.4. Выбор учебных и методических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образовании.</w:t>
      </w:r>
      <w:r w:rsidRPr="00D7477D">
        <w:rPr>
          <w:rFonts w:ascii="Times New Roman" w:hAnsi="Times New Roman" w:cs="Times New Roman"/>
          <w:sz w:val="28"/>
          <w:szCs w:val="28"/>
        </w:rPr>
        <w:br/>
        <w:t>6.1.5. Участие в разработке образовательных программ, в том числе учебных планов, календарных учебных графиков,  методических материалов и иных компонентов образовательных программ.</w:t>
      </w:r>
      <w:r w:rsidRPr="00D7477D">
        <w:rPr>
          <w:rFonts w:ascii="Times New Roman" w:hAnsi="Times New Roman" w:cs="Times New Roman"/>
          <w:sz w:val="28"/>
          <w:szCs w:val="28"/>
        </w:rPr>
        <w:br/>
        <w:t>6.1.6.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инноваций.</w:t>
      </w:r>
      <w:r w:rsidRPr="00D7477D">
        <w:rPr>
          <w:rFonts w:ascii="Times New Roman" w:hAnsi="Times New Roman" w:cs="Times New Roman"/>
          <w:sz w:val="28"/>
          <w:szCs w:val="28"/>
        </w:rPr>
        <w:br/>
        <w:t>6.1.7.Бесплатное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к</w:t>
      </w:r>
      <w:r w:rsidR="007B6F91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информационно</w:t>
      </w:r>
      <w:r w:rsidR="00544404">
        <w:rPr>
          <w:rFonts w:ascii="Times New Roman" w:hAnsi="Times New Roman" w:cs="Times New Roman"/>
          <w:sz w:val="28"/>
          <w:szCs w:val="28"/>
        </w:rPr>
        <w:t>-</w:t>
      </w:r>
      <w:r w:rsidRPr="00D7477D">
        <w:rPr>
          <w:rFonts w:ascii="Times New Roman" w:hAnsi="Times New Roman" w:cs="Times New Roman"/>
          <w:sz w:val="28"/>
          <w:szCs w:val="28"/>
        </w:rPr>
        <w:t>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деятельность.</w:t>
      </w:r>
      <w:r w:rsidRPr="00D7477D">
        <w:rPr>
          <w:rFonts w:ascii="Times New Roman" w:hAnsi="Times New Roman" w:cs="Times New Roman"/>
          <w:sz w:val="28"/>
          <w:szCs w:val="28"/>
        </w:rPr>
        <w:br/>
        <w:t>6.1.8.Бесплатное пользование образовательными,</w:t>
      </w:r>
      <w:r w:rsidR="00544404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методическими и научными услугами организации, осуществляющей образовательную деятельность,</w:t>
      </w:r>
      <w:r w:rsidR="00544404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 Российской Федерации или локальным</w:t>
      </w:r>
      <w:r w:rsidR="00544404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и</w:t>
      </w:r>
      <w:r w:rsidR="00544404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нормативными</w:t>
      </w:r>
      <w:r w:rsidR="00544404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актами.</w:t>
      </w:r>
    </w:p>
    <w:p w14:paraId="3C4A79EA" w14:textId="67A3CF62" w:rsidR="00C740F0" w:rsidRPr="00D7477D" w:rsidRDefault="00C740F0" w:rsidP="00B64938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77D">
        <w:rPr>
          <w:rFonts w:ascii="Times New Roman" w:hAnsi="Times New Roman" w:cs="Times New Roman"/>
          <w:sz w:val="28"/>
          <w:szCs w:val="28"/>
        </w:rPr>
        <w:lastRenderedPageBreak/>
        <w:t>6.1.9. Участие в управлении Учреждением, в том числе в коллегиальных органах управления, в порядке, установленном уставом Учреждения.</w:t>
      </w:r>
      <w:r w:rsidRPr="00D7477D">
        <w:rPr>
          <w:rFonts w:ascii="Times New Roman" w:hAnsi="Times New Roman" w:cs="Times New Roman"/>
          <w:sz w:val="28"/>
          <w:szCs w:val="28"/>
        </w:rPr>
        <w:br/>
        <w:t>6.1.10. Участие в обсуждении вопросов, относящихся к деятельности Учреждения, в том числе через органы управления и общественные организации.</w:t>
      </w:r>
      <w:r w:rsidRPr="00D7477D">
        <w:rPr>
          <w:rFonts w:ascii="Times New Roman" w:hAnsi="Times New Roman" w:cs="Times New Roman"/>
          <w:sz w:val="28"/>
          <w:szCs w:val="28"/>
        </w:rPr>
        <w:br/>
        <w:t>6.1.11. Объединение в общественные профессиональные</w:t>
      </w:r>
      <w:r w:rsidR="00544404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организации в формах и в порядке, установленном действующим</w:t>
      </w:r>
      <w:r w:rsidR="00544404">
        <w:rPr>
          <w:rFonts w:ascii="Times New Roman" w:hAnsi="Times New Roman" w:cs="Times New Roman"/>
          <w:sz w:val="28"/>
          <w:szCs w:val="28"/>
        </w:rPr>
        <w:t xml:space="preserve"> </w:t>
      </w:r>
      <w:r w:rsidRPr="00D7477D">
        <w:rPr>
          <w:rFonts w:ascii="Times New Roman" w:hAnsi="Times New Roman" w:cs="Times New Roman"/>
          <w:sz w:val="28"/>
          <w:szCs w:val="28"/>
        </w:rPr>
        <w:t>законодательством.</w:t>
      </w:r>
      <w:r w:rsidRPr="00D7477D">
        <w:rPr>
          <w:rFonts w:ascii="Times New Roman" w:hAnsi="Times New Roman" w:cs="Times New Roman"/>
          <w:sz w:val="28"/>
          <w:szCs w:val="28"/>
        </w:rPr>
        <w:br/>
        <w:t>6.1.12. Обращение в комиссию по урегулированию споров между участниками образовательных отношений.</w:t>
      </w:r>
      <w:r w:rsidRPr="00D7477D">
        <w:rPr>
          <w:rFonts w:ascii="Times New Roman" w:hAnsi="Times New Roman" w:cs="Times New Roman"/>
          <w:sz w:val="28"/>
          <w:szCs w:val="28"/>
        </w:rPr>
        <w:br/>
        <w:t>6.1.13.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  <w:r w:rsidRPr="00D7477D">
        <w:rPr>
          <w:rFonts w:ascii="Times New Roman" w:hAnsi="Times New Roman" w:cs="Times New Roman"/>
          <w:sz w:val="28"/>
          <w:szCs w:val="28"/>
        </w:rPr>
        <w:br/>
        <w:t>Академические права и свободы, указанные выше,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Учреждения.</w:t>
      </w:r>
      <w:r w:rsidRPr="00D7477D">
        <w:rPr>
          <w:rFonts w:ascii="Times New Roman" w:hAnsi="Times New Roman" w:cs="Times New Roman"/>
          <w:sz w:val="28"/>
          <w:szCs w:val="28"/>
        </w:rPr>
        <w:br/>
        <w:t>6.2. Педагогические работники имеют следующие трудовые права и социальные гарантии:</w:t>
      </w:r>
      <w:r w:rsidRPr="00D7477D">
        <w:rPr>
          <w:rFonts w:ascii="Times New Roman" w:hAnsi="Times New Roman" w:cs="Times New Roman"/>
          <w:sz w:val="28"/>
          <w:szCs w:val="28"/>
        </w:rPr>
        <w:br/>
        <w:t>6.2.1. Право на сокращенную продолжительность рабочего времени.</w:t>
      </w:r>
      <w:r w:rsidRPr="00D7477D">
        <w:rPr>
          <w:rFonts w:ascii="Times New Roman" w:hAnsi="Times New Roman" w:cs="Times New Roman"/>
          <w:sz w:val="28"/>
          <w:szCs w:val="28"/>
        </w:rPr>
        <w:br/>
        <w:t>6.2.2. Право на дополнительное профессиональное образование по профилю педагогической деятельности не реже чем один раз в три года.</w:t>
      </w:r>
      <w:r w:rsidRPr="00D7477D">
        <w:rPr>
          <w:rFonts w:ascii="Times New Roman" w:hAnsi="Times New Roman" w:cs="Times New Roman"/>
          <w:sz w:val="28"/>
          <w:szCs w:val="28"/>
        </w:rPr>
        <w:br/>
        <w:t>6.2.3. Право на ежегодный основной оплачиваемый отпуск, продолжительность которого определяется действующим законодательством.</w:t>
      </w:r>
      <w:r w:rsidRPr="00D7477D">
        <w:rPr>
          <w:rFonts w:ascii="Times New Roman" w:hAnsi="Times New Roman" w:cs="Times New Roman"/>
          <w:sz w:val="28"/>
          <w:szCs w:val="28"/>
        </w:rPr>
        <w:br/>
        <w:t>6.2.4.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r w:rsidRPr="00D7477D">
        <w:rPr>
          <w:rFonts w:ascii="Times New Roman" w:hAnsi="Times New Roman" w:cs="Times New Roman"/>
          <w:sz w:val="28"/>
          <w:szCs w:val="28"/>
        </w:rPr>
        <w:br/>
        <w:t>6.2.5. Право на досрочное назначение трудовой пенсии по старости в порядке, установленном законодательством Российской Федерации.</w:t>
      </w:r>
      <w:r w:rsidRPr="00D7477D">
        <w:rPr>
          <w:rFonts w:ascii="Times New Roman" w:hAnsi="Times New Roman" w:cs="Times New Roman"/>
          <w:sz w:val="28"/>
          <w:szCs w:val="28"/>
        </w:rPr>
        <w:br/>
        <w:t>6.2.6. 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фонда.</w:t>
      </w:r>
      <w:r w:rsidRPr="00D7477D">
        <w:rPr>
          <w:rFonts w:ascii="Times New Roman" w:hAnsi="Times New Roman" w:cs="Times New Roman"/>
          <w:sz w:val="28"/>
          <w:szCs w:val="28"/>
        </w:rPr>
        <w:br/>
        <w:t>6.2.7. 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14:paraId="1A5B0C29" w14:textId="77777777" w:rsidR="00D7477D" w:rsidRDefault="00C740F0" w:rsidP="00B64938">
      <w:pPr>
        <w:tabs>
          <w:tab w:val="left" w:pos="65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477D">
        <w:rPr>
          <w:rFonts w:ascii="Times New Roman" w:hAnsi="Times New Roman" w:cs="Times New Roman"/>
          <w:b/>
          <w:bCs/>
          <w:sz w:val="28"/>
          <w:szCs w:val="28"/>
        </w:rPr>
        <w:t>7. Ответственность педагогических работников</w:t>
      </w:r>
    </w:p>
    <w:p w14:paraId="1033DCB4" w14:textId="2EDAC8EE" w:rsidR="00C740F0" w:rsidRPr="00D7477D" w:rsidRDefault="00C740F0" w:rsidP="00B64938">
      <w:pPr>
        <w:tabs>
          <w:tab w:val="left" w:pos="65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77D">
        <w:rPr>
          <w:rFonts w:ascii="Times New Roman" w:hAnsi="Times New Roman" w:cs="Times New Roman"/>
          <w:sz w:val="28"/>
          <w:szCs w:val="28"/>
        </w:rPr>
        <w:br/>
        <w:t>7.1.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</w:t>
      </w:r>
      <w:r w:rsidRPr="00D7477D">
        <w:rPr>
          <w:rFonts w:ascii="Times New Roman" w:hAnsi="Times New Roman" w:cs="Times New Roman"/>
          <w:sz w:val="28"/>
          <w:szCs w:val="28"/>
        </w:rPr>
        <w:br/>
        <w:t xml:space="preserve">7.2. Неисполнение или ненадлежащее исполнение педагогическими </w:t>
      </w:r>
      <w:r w:rsidRPr="00D7477D">
        <w:rPr>
          <w:rFonts w:ascii="Times New Roman" w:hAnsi="Times New Roman" w:cs="Times New Roman"/>
          <w:sz w:val="28"/>
          <w:szCs w:val="28"/>
        </w:rPr>
        <w:lastRenderedPageBreak/>
        <w:t>работниками обязанностей, предусмотренных пунктом 2 и 4 настоящего положения, учитывается при прохождении ими аттестации.</w:t>
      </w:r>
    </w:p>
    <w:sectPr w:rsidR="00C740F0" w:rsidRPr="00D7477D" w:rsidSect="00C97C9C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31648" w14:textId="77777777" w:rsidR="00E20007" w:rsidRDefault="00E20007" w:rsidP="00777C22">
      <w:pPr>
        <w:spacing w:after="0" w:line="240" w:lineRule="auto"/>
      </w:pPr>
      <w:r>
        <w:separator/>
      </w:r>
    </w:p>
  </w:endnote>
  <w:endnote w:type="continuationSeparator" w:id="0">
    <w:p w14:paraId="6E7607D6" w14:textId="77777777" w:rsidR="00E20007" w:rsidRDefault="00E20007" w:rsidP="00777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AE869E" w14:textId="77777777" w:rsidR="00E20007" w:rsidRDefault="00E20007" w:rsidP="00777C22">
      <w:pPr>
        <w:spacing w:after="0" w:line="240" w:lineRule="auto"/>
      </w:pPr>
      <w:r>
        <w:separator/>
      </w:r>
    </w:p>
  </w:footnote>
  <w:footnote w:type="continuationSeparator" w:id="0">
    <w:p w14:paraId="377CEE6E" w14:textId="77777777" w:rsidR="00E20007" w:rsidRDefault="00E20007" w:rsidP="00777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7602907"/>
      <w:docPartObj>
        <w:docPartGallery w:val="Page Numbers (Top of Page)"/>
        <w:docPartUnique/>
      </w:docPartObj>
    </w:sdtPr>
    <w:sdtEndPr/>
    <w:sdtContent>
      <w:p w14:paraId="2D11F040" w14:textId="5C61B747" w:rsidR="00C97C9C" w:rsidRDefault="00C97C9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31D">
          <w:rPr>
            <w:noProof/>
          </w:rPr>
          <w:t>2</w:t>
        </w:r>
        <w:r>
          <w:fldChar w:fldCharType="end"/>
        </w:r>
      </w:p>
    </w:sdtContent>
  </w:sdt>
  <w:p w14:paraId="4A079ED3" w14:textId="77777777" w:rsidR="00C97C9C" w:rsidRDefault="00C97C9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D21CF"/>
    <w:multiLevelType w:val="multilevel"/>
    <w:tmpl w:val="6E205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864CC"/>
    <w:multiLevelType w:val="multilevel"/>
    <w:tmpl w:val="76B6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E085D"/>
    <w:multiLevelType w:val="multilevel"/>
    <w:tmpl w:val="06FAE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7C4A3F"/>
    <w:multiLevelType w:val="hybridMultilevel"/>
    <w:tmpl w:val="FC5AC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415F4"/>
    <w:multiLevelType w:val="multilevel"/>
    <w:tmpl w:val="C4EAD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DC40DD"/>
    <w:multiLevelType w:val="multilevel"/>
    <w:tmpl w:val="2BCEE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60251D"/>
    <w:multiLevelType w:val="multilevel"/>
    <w:tmpl w:val="F9B0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CB11FE"/>
    <w:multiLevelType w:val="multilevel"/>
    <w:tmpl w:val="BC66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8E6D13"/>
    <w:multiLevelType w:val="multilevel"/>
    <w:tmpl w:val="5D448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0C7FA9"/>
    <w:multiLevelType w:val="hybridMultilevel"/>
    <w:tmpl w:val="0A76A424"/>
    <w:lvl w:ilvl="0" w:tplc="8602A3BC">
      <w:start w:val="1"/>
      <w:numFmt w:val="decimal"/>
      <w:lvlText w:val="%1."/>
      <w:lvlJc w:val="left"/>
      <w:pPr>
        <w:ind w:left="22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10" w15:restartNumberingAfterBreak="0">
    <w:nsid w:val="53F241E0"/>
    <w:multiLevelType w:val="multilevel"/>
    <w:tmpl w:val="FEF46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CA100D"/>
    <w:multiLevelType w:val="hybridMultilevel"/>
    <w:tmpl w:val="8680727C"/>
    <w:lvl w:ilvl="0" w:tplc="7426401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  <w:rPr>
        <w:rFonts w:cs="Times New Roman"/>
      </w:rPr>
    </w:lvl>
  </w:abstractNum>
  <w:abstractNum w:abstractNumId="12" w15:restartNumberingAfterBreak="0">
    <w:nsid w:val="64D21DD7"/>
    <w:multiLevelType w:val="multilevel"/>
    <w:tmpl w:val="FF8C5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552AE2"/>
    <w:multiLevelType w:val="multilevel"/>
    <w:tmpl w:val="9A4E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4D35AB"/>
    <w:multiLevelType w:val="hybridMultilevel"/>
    <w:tmpl w:val="55D2C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A24167E"/>
    <w:multiLevelType w:val="hybridMultilevel"/>
    <w:tmpl w:val="0B40DE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4"/>
  </w:num>
  <w:num w:numId="11">
    <w:abstractNumId w:val="12"/>
  </w:num>
  <w:num w:numId="12">
    <w:abstractNumId w:val="10"/>
  </w:num>
  <w:num w:numId="13">
    <w:abstractNumId w:val="6"/>
  </w:num>
  <w:num w:numId="14">
    <w:abstractNumId w:val="13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F0"/>
    <w:rsid w:val="00126EFC"/>
    <w:rsid w:val="00181ACA"/>
    <w:rsid w:val="001A5918"/>
    <w:rsid w:val="001E5C67"/>
    <w:rsid w:val="0022081A"/>
    <w:rsid w:val="002E6C9B"/>
    <w:rsid w:val="003B1D01"/>
    <w:rsid w:val="003F4217"/>
    <w:rsid w:val="00402AB7"/>
    <w:rsid w:val="0042362B"/>
    <w:rsid w:val="00461BB0"/>
    <w:rsid w:val="00480461"/>
    <w:rsid w:val="0049375F"/>
    <w:rsid w:val="00544404"/>
    <w:rsid w:val="006101FF"/>
    <w:rsid w:val="00617D23"/>
    <w:rsid w:val="00690093"/>
    <w:rsid w:val="006C5845"/>
    <w:rsid w:val="007335A1"/>
    <w:rsid w:val="00751393"/>
    <w:rsid w:val="00777C22"/>
    <w:rsid w:val="00780C15"/>
    <w:rsid w:val="00782201"/>
    <w:rsid w:val="007B6F91"/>
    <w:rsid w:val="007E4A45"/>
    <w:rsid w:val="007F7F23"/>
    <w:rsid w:val="008551B4"/>
    <w:rsid w:val="00862162"/>
    <w:rsid w:val="008A2BEC"/>
    <w:rsid w:val="008C4962"/>
    <w:rsid w:val="009227D9"/>
    <w:rsid w:val="009E0DFA"/>
    <w:rsid w:val="00A22CCB"/>
    <w:rsid w:val="00A3123E"/>
    <w:rsid w:val="00A328BC"/>
    <w:rsid w:val="00A82098"/>
    <w:rsid w:val="00B57665"/>
    <w:rsid w:val="00B63DC2"/>
    <w:rsid w:val="00B64938"/>
    <w:rsid w:val="00B7230E"/>
    <w:rsid w:val="00BE069A"/>
    <w:rsid w:val="00C13DE7"/>
    <w:rsid w:val="00C24A50"/>
    <w:rsid w:val="00C32DE1"/>
    <w:rsid w:val="00C5525F"/>
    <w:rsid w:val="00C64E95"/>
    <w:rsid w:val="00C740F0"/>
    <w:rsid w:val="00C97C9C"/>
    <w:rsid w:val="00CF4454"/>
    <w:rsid w:val="00D04E95"/>
    <w:rsid w:val="00D04EDF"/>
    <w:rsid w:val="00D2488D"/>
    <w:rsid w:val="00D448A3"/>
    <w:rsid w:val="00D7477D"/>
    <w:rsid w:val="00DA1C2F"/>
    <w:rsid w:val="00E15476"/>
    <w:rsid w:val="00E20007"/>
    <w:rsid w:val="00E9381A"/>
    <w:rsid w:val="00F01EA6"/>
    <w:rsid w:val="00F109DD"/>
    <w:rsid w:val="00F8031D"/>
    <w:rsid w:val="00F8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AC81"/>
  <w15:docId w15:val="{2EEA959D-C3BB-4F81-A346-F05147C1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2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7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7C22"/>
  </w:style>
  <w:style w:type="paragraph" w:styleId="a6">
    <w:name w:val="footer"/>
    <w:basedOn w:val="a"/>
    <w:link w:val="a7"/>
    <w:uiPriority w:val="99"/>
    <w:unhideWhenUsed/>
    <w:rsid w:val="00777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7C22"/>
  </w:style>
  <w:style w:type="paragraph" w:styleId="a8">
    <w:name w:val="List Paragraph"/>
    <w:basedOn w:val="a"/>
    <w:uiPriority w:val="34"/>
    <w:qFormat/>
    <w:rsid w:val="006101F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Body Text Indent"/>
    <w:basedOn w:val="a"/>
    <w:link w:val="aa"/>
    <w:rsid w:val="006101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6101F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yle5">
    <w:name w:val="Style5"/>
    <w:basedOn w:val="a"/>
    <w:rsid w:val="006101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6101FF"/>
    <w:rPr>
      <w:rFonts w:ascii="Times New Roman" w:hAnsi="Times New Roman" w:cs="Times New Roman" w:hint="default"/>
      <w:sz w:val="18"/>
      <w:szCs w:val="18"/>
    </w:rPr>
  </w:style>
  <w:style w:type="paragraph" w:customStyle="1" w:styleId="ParagraphStyle">
    <w:name w:val="Paragraph Style"/>
    <w:rsid w:val="006101F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b">
    <w:name w:val="Subtitle"/>
    <w:basedOn w:val="a"/>
    <w:link w:val="ac"/>
    <w:qFormat/>
    <w:rsid w:val="006101FF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8"/>
      <w:lang w:val="x-none" w:eastAsia="x-none"/>
    </w:rPr>
  </w:style>
  <w:style w:type="character" w:customStyle="1" w:styleId="ac">
    <w:name w:val="Подзаголовок Знак"/>
    <w:basedOn w:val="a0"/>
    <w:link w:val="ab"/>
    <w:rsid w:val="006101FF"/>
    <w:rPr>
      <w:rFonts w:ascii="Times New Roman" w:eastAsia="Times New Roman" w:hAnsi="Times New Roman" w:cs="Times New Roman"/>
      <w:sz w:val="24"/>
      <w:szCs w:val="28"/>
      <w:lang w:val="x-none" w:eastAsia="x-none"/>
    </w:rPr>
  </w:style>
  <w:style w:type="paragraph" w:styleId="ad">
    <w:name w:val="Balloon Text"/>
    <w:basedOn w:val="a"/>
    <w:link w:val="ae"/>
    <w:uiPriority w:val="99"/>
    <w:semiHidden/>
    <w:unhideWhenUsed/>
    <w:rsid w:val="00D0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04EDF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C24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C24A50"/>
    <w:rPr>
      <w:b/>
      <w:bCs/>
    </w:rPr>
  </w:style>
  <w:style w:type="character" w:styleId="af1">
    <w:name w:val="Hyperlink"/>
    <w:basedOn w:val="a0"/>
    <w:uiPriority w:val="99"/>
    <w:unhideWhenUsed/>
    <w:rsid w:val="00C740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740F0"/>
    <w:rPr>
      <w:color w:val="605E5C"/>
      <w:shd w:val="clear" w:color="auto" w:fill="E1DFDD"/>
    </w:rPr>
  </w:style>
  <w:style w:type="paragraph" w:customStyle="1" w:styleId="style6">
    <w:name w:val="style6"/>
    <w:basedOn w:val="a"/>
    <w:rsid w:val="00D74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8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3917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7159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05544">
                  <w:marLeft w:val="45"/>
                  <w:marRight w:val="45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8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7139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7700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99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4674">
                      <w:marLeft w:val="45"/>
                      <w:marRight w:val="45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93482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1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893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6009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7679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237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8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6156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884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5353">
                  <w:marLeft w:val="45"/>
                  <w:marRight w:val="45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305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3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238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331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137819">
                      <w:marLeft w:val="45"/>
                      <w:marRight w:val="45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30312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6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52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477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2629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57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da\Desktop\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D2520-3C3F-4EDB-BF6D-1CC0B2E27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</Template>
  <TotalTime>37</TotalTime>
  <Pages>9</Pages>
  <Words>2776</Words>
  <Characters>15826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Heda</dc:creator>
  <cp:lastModifiedBy>Zverdvd.org</cp:lastModifiedBy>
  <cp:revision>8</cp:revision>
  <cp:lastPrinted>2021-11-12T17:55:00Z</cp:lastPrinted>
  <dcterms:created xsi:type="dcterms:W3CDTF">2021-09-06T20:39:00Z</dcterms:created>
  <dcterms:modified xsi:type="dcterms:W3CDTF">2021-11-12T19:49:00Z</dcterms:modified>
</cp:coreProperties>
</file>